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ECB" w:rsidRDefault="00B83ECB" w:rsidP="00B83ECB">
      <w:pPr>
        <w:pStyle w:val="Default"/>
        <w:jc w:val="right"/>
        <w:rPr>
          <w:color w:val="auto"/>
          <w:sz w:val="22"/>
          <w:szCs w:val="22"/>
        </w:rPr>
      </w:pPr>
      <w:bookmarkStart w:id="0" w:name="_GoBack"/>
      <w:bookmarkEnd w:id="0"/>
      <w:r>
        <w:rPr>
          <w:color w:val="auto"/>
        </w:rPr>
        <w:t xml:space="preserve"> </w:t>
      </w:r>
      <w:r>
        <w:rPr>
          <w:color w:val="auto"/>
          <w:sz w:val="22"/>
          <w:szCs w:val="22"/>
        </w:rPr>
        <w:t xml:space="preserve">Zagreb, </w:t>
      </w:r>
      <w:r w:rsidR="002C5AC5">
        <w:rPr>
          <w:color w:val="auto"/>
          <w:sz w:val="22"/>
          <w:szCs w:val="22"/>
        </w:rPr>
        <w:t>02</w:t>
      </w:r>
      <w:r>
        <w:rPr>
          <w:color w:val="auto"/>
          <w:sz w:val="22"/>
          <w:szCs w:val="22"/>
        </w:rPr>
        <w:t xml:space="preserve">. </w:t>
      </w:r>
      <w:r w:rsidR="002C5AC5">
        <w:rPr>
          <w:color w:val="auto"/>
          <w:sz w:val="22"/>
          <w:szCs w:val="22"/>
        </w:rPr>
        <w:t>svibnja</w:t>
      </w:r>
      <w:r>
        <w:rPr>
          <w:color w:val="auto"/>
          <w:sz w:val="22"/>
          <w:szCs w:val="22"/>
        </w:rPr>
        <w:t xml:space="preserve"> 202</w:t>
      </w:r>
      <w:r w:rsidR="002C5AC5">
        <w:rPr>
          <w:color w:val="auto"/>
          <w:sz w:val="22"/>
          <w:szCs w:val="22"/>
        </w:rPr>
        <w:t>2</w:t>
      </w:r>
      <w:r>
        <w:rPr>
          <w:color w:val="auto"/>
          <w:sz w:val="22"/>
          <w:szCs w:val="22"/>
        </w:rPr>
        <w:t xml:space="preserve">. </w:t>
      </w:r>
    </w:p>
    <w:p w:rsidR="00A97BAA" w:rsidRDefault="00A97BAA" w:rsidP="00B83ECB">
      <w:pPr>
        <w:pStyle w:val="Default"/>
        <w:jc w:val="right"/>
        <w:rPr>
          <w:color w:val="auto"/>
          <w:sz w:val="22"/>
          <w:szCs w:val="22"/>
        </w:rPr>
      </w:pPr>
    </w:p>
    <w:p w:rsidR="000E6959" w:rsidRDefault="00B83ECB" w:rsidP="00B83ECB">
      <w:pPr>
        <w:pStyle w:val="Default"/>
        <w:jc w:val="center"/>
        <w:rPr>
          <w:b/>
          <w:color w:val="auto"/>
          <w:sz w:val="32"/>
          <w:szCs w:val="32"/>
        </w:rPr>
      </w:pPr>
      <w:r w:rsidRPr="00B83ECB">
        <w:rPr>
          <w:b/>
          <w:color w:val="auto"/>
          <w:sz w:val="32"/>
          <w:szCs w:val="32"/>
        </w:rPr>
        <w:t xml:space="preserve">Uputa za postupak predaje i obrane diplomskog rada u akademskoj </w:t>
      </w:r>
    </w:p>
    <w:p w:rsidR="00B83ECB" w:rsidRPr="00B83ECB" w:rsidRDefault="00B83ECB" w:rsidP="00B83ECB">
      <w:pPr>
        <w:pStyle w:val="Default"/>
        <w:jc w:val="center"/>
        <w:rPr>
          <w:b/>
          <w:color w:val="auto"/>
          <w:sz w:val="32"/>
          <w:szCs w:val="32"/>
        </w:rPr>
      </w:pPr>
      <w:r w:rsidRPr="00B83ECB">
        <w:rPr>
          <w:b/>
          <w:color w:val="auto"/>
          <w:sz w:val="32"/>
          <w:szCs w:val="32"/>
        </w:rPr>
        <w:t xml:space="preserve">godini </w:t>
      </w:r>
      <w:r w:rsidRPr="001663B4">
        <w:rPr>
          <w:b/>
          <w:color w:val="auto"/>
          <w:sz w:val="32"/>
          <w:szCs w:val="32"/>
        </w:rPr>
        <w:t>202</w:t>
      </w:r>
      <w:r w:rsidR="002C5AC5">
        <w:rPr>
          <w:b/>
          <w:color w:val="auto"/>
          <w:sz w:val="32"/>
          <w:szCs w:val="32"/>
        </w:rPr>
        <w:t>1</w:t>
      </w:r>
      <w:r w:rsidRPr="001663B4">
        <w:rPr>
          <w:b/>
          <w:color w:val="auto"/>
          <w:sz w:val="32"/>
          <w:szCs w:val="32"/>
        </w:rPr>
        <w:t>./202</w:t>
      </w:r>
      <w:r w:rsidR="002C5AC5">
        <w:rPr>
          <w:b/>
          <w:color w:val="auto"/>
          <w:sz w:val="32"/>
          <w:szCs w:val="32"/>
        </w:rPr>
        <w:t>2</w:t>
      </w:r>
      <w:r w:rsidRPr="001663B4">
        <w:rPr>
          <w:b/>
          <w:color w:val="auto"/>
          <w:sz w:val="32"/>
          <w:szCs w:val="32"/>
        </w:rPr>
        <w:t>.</w:t>
      </w:r>
    </w:p>
    <w:p w:rsidR="00FF5491" w:rsidRDefault="00FF5491" w:rsidP="00B83ECB">
      <w:pPr>
        <w:pStyle w:val="Default"/>
        <w:rPr>
          <w:color w:val="auto"/>
        </w:rPr>
      </w:pPr>
    </w:p>
    <w:p w:rsidR="00B83ECB" w:rsidRPr="00B83ECB" w:rsidRDefault="002C5AC5" w:rsidP="00B83ECB">
      <w:pPr>
        <w:pStyle w:val="Default"/>
        <w:rPr>
          <w:color w:val="auto"/>
        </w:rPr>
      </w:pPr>
      <w:r>
        <w:rPr>
          <w:color w:val="auto"/>
        </w:rPr>
        <w:t>Po</w:t>
      </w:r>
      <w:r w:rsidR="00B83ECB" w:rsidRPr="001663B4">
        <w:rPr>
          <w:color w:val="auto"/>
        </w:rPr>
        <w:t xml:space="preserve">stupak </w:t>
      </w:r>
      <w:r w:rsidR="00B83ECB" w:rsidRPr="00B83ECB">
        <w:rPr>
          <w:color w:val="auto"/>
        </w:rPr>
        <w:t xml:space="preserve">predaje diplomskog rada odvijat će se elektroničkim putem na dolje opisani način. </w:t>
      </w:r>
    </w:p>
    <w:p w:rsidR="00B83ECB" w:rsidRPr="00B83ECB" w:rsidRDefault="00B83ECB" w:rsidP="00B83ECB">
      <w:pPr>
        <w:pStyle w:val="Default"/>
        <w:rPr>
          <w:color w:val="auto"/>
        </w:rPr>
      </w:pPr>
    </w:p>
    <w:p w:rsidR="00B83ECB" w:rsidRPr="00B83ECB" w:rsidRDefault="00B83ECB" w:rsidP="00B83ECB">
      <w:pPr>
        <w:pStyle w:val="Default"/>
        <w:numPr>
          <w:ilvl w:val="0"/>
          <w:numId w:val="15"/>
        </w:numPr>
        <w:spacing w:after="37"/>
        <w:rPr>
          <w:color w:val="auto"/>
        </w:rPr>
      </w:pPr>
      <w:r w:rsidRPr="00B83ECB">
        <w:rPr>
          <w:color w:val="auto"/>
        </w:rPr>
        <w:t xml:space="preserve">Na adresu </w:t>
      </w:r>
      <w:r w:rsidRPr="00A97BAA">
        <w:rPr>
          <w:color w:val="0070C0"/>
          <w:u w:val="thick"/>
        </w:rPr>
        <w:t>referada@sfzg.hr</w:t>
      </w:r>
      <w:r w:rsidRPr="00B83ECB">
        <w:rPr>
          <w:color w:val="auto"/>
        </w:rPr>
        <w:t xml:space="preserve"> student šalje diplomski rad u PDF formatu. Cijeli diplomski rad, uključujući uvodne stranice mora biti jedan jedini PDF dokument. Uz rad je potrebno priložiti: </w:t>
      </w:r>
    </w:p>
    <w:p w:rsidR="00B83ECB" w:rsidRPr="00B83ECB" w:rsidRDefault="00B83ECB" w:rsidP="00B83ECB">
      <w:pPr>
        <w:pStyle w:val="Default"/>
        <w:numPr>
          <w:ilvl w:val="1"/>
          <w:numId w:val="16"/>
        </w:numPr>
        <w:spacing w:after="37"/>
        <w:rPr>
          <w:color w:val="auto"/>
        </w:rPr>
      </w:pPr>
      <w:r w:rsidRPr="00B83ECB">
        <w:rPr>
          <w:color w:val="auto"/>
        </w:rPr>
        <w:t xml:space="preserve">skeniranu potpisanu izjavu mentora da je rad spreman za predaju povjerenstvu (u PDF formatu), </w:t>
      </w:r>
    </w:p>
    <w:p w:rsidR="00B83ECB" w:rsidRPr="00B83ECB" w:rsidRDefault="00B83ECB" w:rsidP="00B83ECB">
      <w:pPr>
        <w:pStyle w:val="Default"/>
        <w:numPr>
          <w:ilvl w:val="1"/>
          <w:numId w:val="16"/>
        </w:numPr>
        <w:spacing w:after="37"/>
        <w:rPr>
          <w:color w:val="auto"/>
        </w:rPr>
      </w:pPr>
      <w:r w:rsidRPr="00B83ECB">
        <w:rPr>
          <w:color w:val="auto"/>
        </w:rPr>
        <w:t xml:space="preserve">skenirani potpisani obrazac lektora za hrvatski jezik (u PDF formatu) i </w:t>
      </w:r>
    </w:p>
    <w:p w:rsidR="005E0B63" w:rsidRPr="005E0B63" w:rsidRDefault="00B83ECB" w:rsidP="005E0B63">
      <w:pPr>
        <w:pStyle w:val="Default"/>
        <w:numPr>
          <w:ilvl w:val="1"/>
          <w:numId w:val="16"/>
        </w:numPr>
        <w:rPr>
          <w:lang w:val="hr-HR"/>
        </w:rPr>
      </w:pPr>
      <w:r w:rsidRPr="00B83ECB">
        <w:rPr>
          <w:color w:val="auto"/>
        </w:rPr>
        <w:t xml:space="preserve">skenirani potpisani obrazac lektora za engleski jezik (u PDF formatu). </w:t>
      </w:r>
    </w:p>
    <w:p w:rsidR="005E0B63" w:rsidRPr="005E0B63" w:rsidRDefault="002C78D1" w:rsidP="005E0B63">
      <w:pPr>
        <w:pStyle w:val="Default"/>
        <w:numPr>
          <w:ilvl w:val="1"/>
          <w:numId w:val="16"/>
        </w:numPr>
        <w:rPr>
          <w:lang w:val="hr-HR"/>
        </w:rPr>
      </w:pPr>
      <w:r>
        <w:rPr>
          <w:lang w:val="hr-HR"/>
        </w:rPr>
        <w:t>p</w:t>
      </w:r>
      <w:r w:rsidR="005E0B63" w:rsidRPr="005E0B63">
        <w:rPr>
          <w:lang w:val="hr-HR"/>
        </w:rPr>
        <w:t xml:space="preserve">otpisano i popunjeno Izvješće o provedenoj provjeri izvornosti studentskog rada (scan) </w:t>
      </w:r>
    </w:p>
    <w:p w:rsidR="00B83ECB" w:rsidRPr="00B83ECB" w:rsidRDefault="00B83ECB" w:rsidP="00B83ECB">
      <w:pPr>
        <w:pStyle w:val="Default"/>
        <w:rPr>
          <w:color w:val="auto"/>
        </w:rPr>
      </w:pPr>
    </w:p>
    <w:p w:rsidR="00061E6C" w:rsidRDefault="00B83ECB" w:rsidP="00B83ECB">
      <w:pPr>
        <w:pStyle w:val="Default"/>
        <w:ind w:left="708"/>
        <w:rPr>
          <w:color w:val="0070C0"/>
        </w:rPr>
      </w:pPr>
      <w:r w:rsidRPr="00B83ECB">
        <w:rPr>
          <w:color w:val="auto"/>
        </w:rPr>
        <w:t>Svi obrasci su dostupni na:</w:t>
      </w:r>
      <w:r w:rsidRPr="00B83ECB">
        <w:rPr>
          <w:color w:val="0070C0"/>
        </w:rPr>
        <w:t xml:space="preserve"> </w:t>
      </w:r>
      <w:hyperlink r:id="rId8" w:history="1">
        <w:r w:rsidR="005B63F2" w:rsidRPr="006F258F">
          <w:rPr>
            <w:rStyle w:val="Hyperlink"/>
          </w:rPr>
          <w:t>https://www.sfzg.unizg.hr/integrirani_studij/diplomski_rad</w:t>
        </w:r>
      </w:hyperlink>
      <w:r w:rsidRPr="005B63F2">
        <w:rPr>
          <w:color w:val="0070C0"/>
        </w:rPr>
        <w:t xml:space="preserve">. </w:t>
      </w:r>
    </w:p>
    <w:p w:rsidR="00B83ECB" w:rsidRPr="00B83ECB" w:rsidRDefault="00B83ECB" w:rsidP="00B83ECB">
      <w:pPr>
        <w:pStyle w:val="Default"/>
        <w:ind w:left="708"/>
        <w:rPr>
          <w:color w:val="auto"/>
        </w:rPr>
      </w:pPr>
      <w:r w:rsidRPr="00B83ECB">
        <w:rPr>
          <w:color w:val="auto"/>
        </w:rPr>
        <w:t>S</w:t>
      </w:r>
      <w:r w:rsidR="005E0B63">
        <w:rPr>
          <w:color w:val="auto"/>
        </w:rPr>
        <w:t>ve zajedno student šalje pet</w:t>
      </w:r>
      <w:r w:rsidRPr="00B83ECB">
        <w:rPr>
          <w:color w:val="auto"/>
        </w:rPr>
        <w:t xml:space="preserve"> dokumenta. </w:t>
      </w:r>
    </w:p>
    <w:p w:rsidR="00061E6C" w:rsidRDefault="00061E6C" w:rsidP="00B83ECB">
      <w:pPr>
        <w:pStyle w:val="Default"/>
        <w:numPr>
          <w:ilvl w:val="0"/>
          <w:numId w:val="15"/>
        </w:numPr>
        <w:spacing w:after="39"/>
        <w:rPr>
          <w:color w:val="auto"/>
        </w:rPr>
      </w:pPr>
      <w:r w:rsidRPr="001663B4">
        <w:rPr>
          <w:color w:val="auto"/>
        </w:rPr>
        <w:t>Služba za studije i trajno obrazovanje</w:t>
      </w:r>
      <w:r w:rsidR="00B83ECB" w:rsidRPr="001663B4">
        <w:rPr>
          <w:color w:val="auto"/>
        </w:rPr>
        <w:t xml:space="preserve"> </w:t>
      </w:r>
      <w:r w:rsidR="00B83ECB" w:rsidRPr="00B83ECB">
        <w:rPr>
          <w:color w:val="auto"/>
        </w:rPr>
        <w:t>u suradnji sa Povjerenstvom za diplomske radove rad šalje na pregled recenzentu e-poštom koji daje svoje miš</w:t>
      </w:r>
      <w:r>
        <w:rPr>
          <w:color w:val="auto"/>
        </w:rPr>
        <w:t xml:space="preserve">ljenje o diplomskom radu </w:t>
      </w:r>
      <w:r w:rsidRPr="001663B4">
        <w:rPr>
          <w:color w:val="auto"/>
        </w:rPr>
        <w:t>i predlaže možebitne</w:t>
      </w:r>
      <w:r w:rsidR="00B83ECB" w:rsidRPr="001663B4">
        <w:rPr>
          <w:color w:val="auto"/>
        </w:rPr>
        <w:t xml:space="preserve"> </w:t>
      </w:r>
      <w:r w:rsidR="00B83ECB" w:rsidRPr="00B83ECB">
        <w:rPr>
          <w:color w:val="auto"/>
        </w:rPr>
        <w:t xml:space="preserve">izmjene na propisanom recenzentskom obrascu. </w:t>
      </w:r>
    </w:p>
    <w:p w:rsidR="00B83ECB" w:rsidRPr="00B83ECB" w:rsidRDefault="00B83ECB" w:rsidP="00061E6C">
      <w:pPr>
        <w:pStyle w:val="Default"/>
        <w:spacing w:after="39"/>
        <w:ind w:left="708"/>
        <w:rPr>
          <w:color w:val="auto"/>
        </w:rPr>
      </w:pPr>
      <w:r w:rsidRPr="00B83ECB">
        <w:rPr>
          <w:color w:val="auto"/>
        </w:rPr>
        <w:t xml:space="preserve">Recenzentski obrazac je dostupan na adresi: </w:t>
      </w:r>
      <w:hyperlink r:id="rId9" w:history="1">
        <w:r w:rsidR="005B63F2" w:rsidRPr="006F258F">
          <w:rPr>
            <w:rStyle w:val="Hyperlink"/>
          </w:rPr>
          <w:t>https://www.sfzg.unizg.hr/integrirani_studij/diplomski_rad</w:t>
        </w:r>
      </w:hyperlink>
      <w:r w:rsidR="005B63F2">
        <w:rPr>
          <w:color w:val="auto"/>
        </w:rPr>
        <w:t xml:space="preserve">. </w:t>
      </w:r>
      <w:r w:rsidRPr="00B83ECB">
        <w:rPr>
          <w:color w:val="auto"/>
        </w:rPr>
        <w:t>Ispunjeni recenzentski obrazac, recenzent šalje na:</w:t>
      </w:r>
      <w:r w:rsidRPr="00B83ECB">
        <w:rPr>
          <w:color w:val="0070C0"/>
        </w:rPr>
        <w:t xml:space="preserve"> </w:t>
      </w:r>
      <w:r w:rsidRPr="005B63F2">
        <w:rPr>
          <w:color w:val="0070C0"/>
          <w:u w:val="thick"/>
        </w:rPr>
        <w:t>referada@sfzg.hr</w:t>
      </w:r>
      <w:r w:rsidRPr="005B63F2">
        <w:rPr>
          <w:color w:val="auto"/>
          <w:u w:val="thick"/>
        </w:rPr>
        <w:t>.</w:t>
      </w:r>
    </w:p>
    <w:p w:rsidR="00061E6C" w:rsidRDefault="00061E6C" w:rsidP="00B83ECB">
      <w:pPr>
        <w:pStyle w:val="Default"/>
        <w:numPr>
          <w:ilvl w:val="0"/>
          <w:numId w:val="15"/>
        </w:numPr>
        <w:spacing w:after="39"/>
        <w:rPr>
          <w:color w:val="auto"/>
        </w:rPr>
      </w:pPr>
      <w:r w:rsidRPr="001663B4">
        <w:rPr>
          <w:color w:val="auto"/>
        </w:rPr>
        <w:t xml:space="preserve">Služba za studije i trajno obrazovanje </w:t>
      </w:r>
      <w:r w:rsidR="00B83ECB" w:rsidRPr="00B83ECB">
        <w:rPr>
          <w:color w:val="auto"/>
        </w:rPr>
        <w:t xml:space="preserve">u suradnji sa Povjerenstvom za diplomske radove povratno e-poštom kontaktira studenta vezano uz izmjene u diplomskom radu koje </w:t>
      </w:r>
      <w:r w:rsidR="00B83ECB" w:rsidRPr="001663B4">
        <w:rPr>
          <w:color w:val="auto"/>
        </w:rPr>
        <w:t xml:space="preserve">je </w:t>
      </w:r>
      <w:r w:rsidRPr="001663B4">
        <w:rPr>
          <w:color w:val="auto"/>
        </w:rPr>
        <w:t>predložio</w:t>
      </w:r>
      <w:r w:rsidR="00B83ECB" w:rsidRPr="001663B4">
        <w:rPr>
          <w:color w:val="auto"/>
        </w:rPr>
        <w:t xml:space="preserve"> recenzent</w:t>
      </w:r>
      <w:r w:rsidR="00B83ECB" w:rsidRPr="00B83ECB">
        <w:rPr>
          <w:color w:val="auto"/>
        </w:rPr>
        <w:t>, te dogovara obran</w:t>
      </w:r>
      <w:r w:rsidR="00AB6FCE">
        <w:rPr>
          <w:color w:val="auto"/>
        </w:rPr>
        <w:t>u</w:t>
      </w:r>
      <w:r w:rsidR="00B83ECB" w:rsidRPr="00B83ECB">
        <w:rPr>
          <w:color w:val="auto"/>
        </w:rPr>
        <w:t xml:space="preserve"> diplomskog rada. </w:t>
      </w:r>
    </w:p>
    <w:p w:rsidR="00B83ECB" w:rsidRPr="00B83ECB" w:rsidRDefault="00B83ECB" w:rsidP="00061E6C">
      <w:pPr>
        <w:pStyle w:val="Default"/>
        <w:spacing w:after="39"/>
        <w:ind w:left="360" w:firstLine="348"/>
        <w:rPr>
          <w:color w:val="auto"/>
        </w:rPr>
      </w:pPr>
      <w:r w:rsidRPr="00B83ECB">
        <w:rPr>
          <w:color w:val="auto"/>
        </w:rPr>
        <w:t xml:space="preserve">Potreban broj tiskanih primjeraka student donosi na obranu diplomskog rada. </w:t>
      </w:r>
    </w:p>
    <w:p w:rsidR="00AB6FCE" w:rsidRDefault="00061E6C" w:rsidP="00B83ECB">
      <w:pPr>
        <w:pStyle w:val="Default"/>
        <w:numPr>
          <w:ilvl w:val="0"/>
          <w:numId w:val="15"/>
        </w:numPr>
        <w:rPr>
          <w:color w:val="auto"/>
        </w:rPr>
      </w:pPr>
      <w:r>
        <w:rPr>
          <w:color w:val="auto"/>
        </w:rPr>
        <w:t>O</w:t>
      </w:r>
      <w:r w:rsidR="00B83ECB" w:rsidRPr="00B83ECB">
        <w:rPr>
          <w:color w:val="auto"/>
        </w:rPr>
        <w:t>brana</w:t>
      </w:r>
      <w:r>
        <w:rPr>
          <w:color w:val="auto"/>
        </w:rPr>
        <w:t xml:space="preserve"> </w:t>
      </w:r>
      <w:r w:rsidR="00B83ECB" w:rsidRPr="00B83ECB">
        <w:rPr>
          <w:color w:val="auto"/>
        </w:rPr>
        <w:t xml:space="preserve">diplomskog rada </w:t>
      </w:r>
      <w:r>
        <w:rPr>
          <w:color w:val="auto"/>
        </w:rPr>
        <w:t xml:space="preserve">je </w:t>
      </w:r>
      <w:r w:rsidR="00B83ECB" w:rsidRPr="00B83ECB">
        <w:rPr>
          <w:color w:val="auto"/>
        </w:rPr>
        <w:t>javna</w:t>
      </w:r>
      <w:r>
        <w:rPr>
          <w:color w:val="auto"/>
        </w:rPr>
        <w:t xml:space="preserve">. </w:t>
      </w:r>
    </w:p>
    <w:p w:rsidR="00B83ECB" w:rsidRPr="00B83ECB" w:rsidRDefault="00B83ECB" w:rsidP="00AB6FCE">
      <w:pPr>
        <w:pStyle w:val="Default"/>
        <w:ind w:left="708"/>
        <w:rPr>
          <w:color w:val="auto"/>
        </w:rPr>
      </w:pPr>
      <w:r w:rsidRPr="00B83ECB">
        <w:rPr>
          <w:color w:val="auto"/>
        </w:rPr>
        <w:t xml:space="preserve">Tijekom boravka u prostorijama Stomatološkog fakulteta Sveučilišta u Zagrebu treba primjenjivati sve važeće epidemiološke mjere. </w:t>
      </w:r>
    </w:p>
    <w:p w:rsidR="00B83ECB" w:rsidRPr="00B83ECB" w:rsidRDefault="00B83ECB" w:rsidP="00B83ECB">
      <w:pPr>
        <w:pStyle w:val="Default"/>
        <w:rPr>
          <w:color w:val="auto"/>
        </w:rPr>
      </w:pPr>
    </w:p>
    <w:p w:rsidR="00B83ECB" w:rsidRDefault="00B83ECB" w:rsidP="00B83ECB">
      <w:pPr>
        <w:pStyle w:val="Default"/>
        <w:rPr>
          <w:color w:val="auto"/>
        </w:rPr>
      </w:pPr>
      <w:r w:rsidRPr="00B83ECB">
        <w:rPr>
          <w:color w:val="auto"/>
        </w:rPr>
        <w:t xml:space="preserve">Sve dodatne </w:t>
      </w:r>
      <w:r w:rsidR="00061E6C">
        <w:rPr>
          <w:color w:val="auto"/>
        </w:rPr>
        <w:t>obavijesti</w:t>
      </w:r>
      <w:r w:rsidRPr="00B83ECB">
        <w:rPr>
          <w:color w:val="auto"/>
        </w:rPr>
        <w:t xml:space="preserve"> i svi obrasci u vezi diplomskog rada dostupni su na adresi: </w:t>
      </w:r>
    </w:p>
    <w:p w:rsidR="005B63F2" w:rsidRPr="00B83ECB" w:rsidRDefault="005B63F2" w:rsidP="00B83ECB">
      <w:pPr>
        <w:pStyle w:val="Default"/>
        <w:rPr>
          <w:color w:val="auto"/>
        </w:rPr>
      </w:pPr>
    </w:p>
    <w:p w:rsidR="00B83ECB" w:rsidRDefault="00470172" w:rsidP="00B83ECB">
      <w:pPr>
        <w:pStyle w:val="Default"/>
        <w:rPr>
          <w:color w:val="0070C0"/>
          <w:u w:val="single"/>
        </w:rPr>
      </w:pPr>
      <w:hyperlink r:id="rId10" w:history="1">
        <w:r w:rsidR="005B63F2" w:rsidRPr="006F258F">
          <w:rPr>
            <w:rStyle w:val="Hyperlink"/>
          </w:rPr>
          <w:t>https://www.sfzg.unizg.hr/integrirani_studij/diplomski_rad</w:t>
        </w:r>
      </w:hyperlink>
      <w:r w:rsidR="00B83ECB" w:rsidRPr="005B63F2">
        <w:rPr>
          <w:color w:val="0070C0"/>
          <w:u w:val="single"/>
        </w:rPr>
        <w:t xml:space="preserve"> </w:t>
      </w:r>
    </w:p>
    <w:p w:rsidR="005B63F2" w:rsidRPr="005B63F2" w:rsidRDefault="005B63F2" w:rsidP="00B83ECB">
      <w:pPr>
        <w:pStyle w:val="Default"/>
        <w:rPr>
          <w:color w:val="0070C0"/>
          <w:u w:val="single"/>
        </w:rPr>
      </w:pPr>
    </w:p>
    <w:p w:rsidR="00B83ECB" w:rsidRDefault="00B83ECB" w:rsidP="00B83ECB">
      <w:pPr>
        <w:pStyle w:val="Default"/>
        <w:rPr>
          <w:color w:val="auto"/>
        </w:rPr>
      </w:pPr>
    </w:p>
    <w:p w:rsidR="00061E6C" w:rsidRPr="00B83ECB" w:rsidRDefault="00061E6C" w:rsidP="00061E6C">
      <w:pPr>
        <w:spacing w:after="0" w:line="240" w:lineRule="auto"/>
        <w:ind w:left="7080"/>
        <w:rPr>
          <w:sz w:val="24"/>
          <w:szCs w:val="24"/>
        </w:rPr>
      </w:pPr>
      <w:r w:rsidRPr="00B83ECB">
        <w:rPr>
          <w:sz w:val="24"/>
          <w:szCs w:val="24"/>
        </w:rPr>
        <w:t>Prodekan za nastavu i studente</w:t>
      </w:r>
    </w:p>
    <w:p w:rsidR="00B83ECB" w:rsidRPr="00B83ECB" w:rsidRDefault="00B83ECB" w:rsidP="00061E6C">
      <w:pPr>
        <w:pStyle w:val="Default"/>
        <w:ind w:left="7080"/>
        <w:rPr>
          <w:color w:val="auto"/>
        </w:rPr>
      </w:pPr>
      <w:r w:rsidRPr="00B83ECB">
        <w:rPr>
          <w:color w:val="auto"/>
        </w:rPr>
        <w:t xml:space="preserve">Izv. prof. dr. sc. Marin Vodanović </w:t>
      </w:r>
    </w:p>
    <w:p w:rsidR="00DD789B" w:rsidRPr="00B83ECB" w:rsidRDefault="00DD789B" w:rsidP="00061E6C">
      <w:pPr>
        <w:spacing w:after="0" w:line="240" w:lineRule="auto"/>
        <w:rPr>
          <w:sz w:val="24"/>
          <w:szCs w:val="24"/>
        </w:rPr>
      </w:pPr>
    </w:p>
    <w:sectPr w:rsidR="00DD789B" w:rsidRPr="00B83ECB" w:rsidSect="000E695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52" w:right="1022" w:bottom="1296" w:left="562" w:header="56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172" w:rsidRDefault="00470172" w:rsidP="00833EAC">
      <w:pPr>
        <w:spacing w:after="0" w:line="240" w:lineRule="auto"/>
      </w:pPr>
      <w:r>
        <w:separator/>
      </w:r>
    </w:p>
  </w:endnote>
  <w:endnote w:type="continuationSeparator" w:id="0">
    <w:p w:rsidR="00470172" w:rsidRDefault="00470172" w:rsidP="0083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DE73F1-6003-416D-BDCE-7FA53DBECE31}"/>
    <w:embedBold r:id="rId2" w:fontKey="{620F1BCE-CA07-44F8-BC36-1FC53FAABC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8BF9DE3-1904-4F9A-9015-A7278AAE0E56}"/>
    <w:embedBold r:id="rId4" w:fontKey="{B2C84F04-DD27-4E11-BB1E-B61C41111F3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3F8C216-0484-42BB-8F3A-568C29E3A3C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D34" w:rsidRDefault="00884D3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D34" w:rsidRDefault="00884D34">
    <w:pPr>
      <w:pStyle w:val="Footer"/>
    </w:pPr>
    <w:r>
      <w:rPr>
        <w:noProof/>
        <w:lang w:val="hr-BA" w:eastAsia="hr-B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26468F" wp14:editId="476DBA22">
              <wp:simplePos x="0" y="0"/>
              <wp:positionH relativeFrom="column">
                <wp:posOffset>1054100</wp:posOffset>
              </wp:positionH>
              <wp:positionV relativeFrom="paragraph">
                <wp:posOffset>-266700</wp:posOffset>
              </wp:positionV>
              <wp:extent cx="4251960" cy="706755"/>
              <wp:effectExtent l="0" t="3175" r="0" b="4445"/>
              <wp:wrapNone/>
              <wp:docPr id="2" name="Text Box 3" descr="Text Box: Stomatološki fakultet,  Gundulićeva 5, HR-10000 Zagreb&#10;Tel:+385(0)1 4802111, +385(0)1 4807350,  Faks:+385(0)1 4807367&#10;&#10;OIB: 70221464726, E-mail:dekanat@sfzg.hr, www.sfzg.hr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1960" cy="706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959" w:rsidRDefault="000E6959" w:rsidP="000E6959">
                          <w:pPr>
                            <w:widowControl w:val="0"/>
                            <w:pBdr>
                              <w:left w:val="single" w:sz="4" w:space="4" w:color="auto"/>
                            </w:pBd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sz w:val="20"/>
                              <w:szCs w:val="20"/>
                            </w:rPr>
                          </w:pPr>
                          <w:r w:rsidRPr="000E6959">
                            <w:rPr>
                              <w:sz w:val="20"/>
                              <w:szCs w:val="20"/>
                            </w:rPr>
                            <w:t xml:space="preserve">Sveučilište u Zagrebu, Stomatološki fakultet, Odbor za nastavu i studente </w:t>
                          </w:r>
                        </w:p>
                        <w:p w:rsidR="00884D34" w:rsidRPr="00825A6A" w:rsidRDefault="000E6959" w:rsidP="000E6959">
                          <w:pPr>
                            <w:widowControl w:val="0"/>
                            <w:pBdr>
                              <w:left w:val="single" w:sz="4" w:space="4" w:color="auto"/>
                            </w:pBd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sz w:val="16"/>
                              <w:szCs w:val="16"/>
                            </w:rPr>
                          </w:pPr>
                          <w:r w:rsidRPr="000E6959">
                            <w:rPr>
                              <w:sz w:val="20"/>
                              <w:szCs w:val="20"/>
                            </w:rPr>
                            <w:t>izv. prof. dr. sc. Marin Vodanović – predsjednik odbora Gundulićeva 5, HR-10000 Zagreb, Hrvatska Tel:+385 1 4807356, e-pošta: nastava@sfzg.hr http://www.sfzg.unizg.hr/intranet/studenti/odbor_za_nastavu_i_studente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646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Text Box: Stomatološki fakultet,  Gundulićeva 5, HR-10000 Zagreb&#10;Tel:+385(0)1 4802111, +385(0)1 4807350,  Faks:+385(0)1 4807367&#10;&#10;OIB: 70221464726, E-mail:dekanat@sfzg.hr, www.sfzg.hr&#10;&#10;" style="position:absolute;margin-left:83pt;margin-top:-21pt;width:334.8pt;height:5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" stroked="f" strokecolor="black [3213]" strokeweight=".5pt">
              <v:textbox>
                <w:txbxContent>
                  <w:p w:rsidR="000E6959" w:rsidRDefault="000E6959" w:rsidP="000E6959">
                    <w:pPr>
                      <w:widowControl w:val="0"/>
                      <w:pBdr>
                        <w:left w:val="single" w:sz="4" w:space="4" w:color="auto"/>
                      </w:pBdr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sz w:val="20"/>
                        <w:szCs w:val="20"/>
                      </w:rPr>
                    </w:pPr>
                    <w:r w:rsidRPr="000E6959">
                      <w:rPr>
                        <w:sz w:val="20"/>
                        <w:szCs w:val="20"/>
                      </w:rPr>
                      <w:t xml:space="preserve">Sveučilište u Zagrebu, Stomatološki fakultet, Odbor za nastavu i studente </w:t>
                    </w:r>
                  </w:p>
                  <w:p w:rsidR="00884D34" w:rsidRPr="00825A6A" w:rsidRDefault="000E6959" w:rsidP="000E6959">
                    <w:pPr>
                      <w:widowControl w:val="0"/>
                      <w:pBdr>
                        <w:left w:val="single" w:sz="4" w:space="4" w:color="auto"/>
                      </w:pBdr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sz w:val="16"/>
                        <w:szCs w:val="16"/>
                      </w:rPr>
                    </w:pPr>
                    <w:r w:rsidRPr="000E6959">
                      <w:rPr>
                        <w:sz w:val="20"/>
                        <w:szCs w:val="20"/>
                      </w:rPr>
                      <w:t>izv. prof. dr. sc. Marin Vodanović – predsjednik odbora Gundulićeva 5, HR-10000 Zagreb, Hrvatska Tel:+385 1 4807356, e-pošta: nastava@sfzg.hr http://www.sfzg.unizg.hr/intranet/studenti/odbor_za_nastavu_i_studente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D34" w:rsidRDefault="00884D34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172" w:rsidRDefault="00470172" w:rsidP="00833EAC">
      <w:pPr>
        <w:spacing w:after="0" w:line="240" w:lineRule="auto"/>
      </w:pPr>
      <w:r>
        <w:separator/>
      </w:r>
    </w:p>
  </w:footnote>
  <w:footnote w:type="continuationSeparator" w:id="0">
    <w:p w:rsidR="00470172" w:rsidRDefault="00470172" w:rsidP="0083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D34" w:rsidRDefault="00884D34">
    <w:pPr>
      <w:pStyle w:val="Header"/>
    </w:pPr>
  </w:p>
  <w:p w:rsidR="00884D34" w:rsidRDefault="00884D34">
    <w:pPr>
      <w:pStyle w:val="Header"/>
    </w:pPr>
  </w:p>
  <w:p w:rsidR="00884D34" w:rsidRPr="00791826" w:rsidRDefault="00884D34">
    <w:pPr>
      <w:pStyle w:val="Header"/>
    </w:pPr>
    <w:r>
      <w:rPr>
        <w:noProof/>
        <w:lang w:val="hr-BA" w:eastAsia="hr-B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D83947" wp14:editId="3C1A0FCA">
              <wp:simplePos x="0" y="0"/>
              <wp:positionH relativeFrom="column">
                <wp:posOffset>925830</wp:posOffset>
              </wp:positionH>
              <wp:positionV relativeFrom="paragraph">
                <wp:posOffset>-26670</wp:posOffset>
              </wp:positionV>
              <wp:extent cx="942975" cy="800100"/>
              <wp:effectExtent l="1905" t="1905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D34" w:rsidRDefault="00884D34" w:rsidP="0079182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8394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72.9pt;margin-top:-2.1pt;width:74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" stroked="f">
              <v:textbox>
                <w:txbxContent>
                  <w:p w:rsidR="00884D34" w:rsidRDefault="00884D34" w:rsidP="00791826"/>
                </w:txbxContent>
              </v:textbox>
            </v:shape>
          </w:pict>
        </mc:Fallback>
      </mc:AlternateContent>
    </w:r>
    <w:r>
      <w:rPr>
        <w:noProof/>
        <w:lang w:val="hr-BA" w:eastAsia="hr-B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DC9EA9" wp14:editId="00BFA7EB">
              <wp:simplePos x="0" y="0"/>
              <wp:positionH relativeFrom="column">
                <wp:posOffset>-17145</wp:posOffset>
              </wp:positionH>
              <wp:positionV relativeFrom="paragraph">
                <wp:posOffset>-131445</wp:posOffset>
              </wp:positionV>
              <wp:extent cx="1152525" cy="942975"/>
              <wp:effectExtent l="1905" t="1905" r="0" b="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D34" w:rsidRDefault="00884D34" w:rsidP="00791826">
                          <w:r w:rsidRPr="0071526B">
                            <w:rPr>
                              <w:noProof/>
                              <w:lang w:val="hr-BA" w:eastAsia="hr-BA"/>
                            </w:rPr>
                            <w:drawing>
                              <wp:inline distT="0" distB="0" distL="0" distR="0" wp14:anchorId="27CF9946" wp14:editId="6237DB2F">
                                <wp:extent cx="817245" cy="817245"/>
                                <wp:effectExtent l="19050" t="0" r="1905" b="0"/>
                                <wp:docPr id="1" name="Picture 0" descr="stom-crn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m-crni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5890" cy="815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C9EA9" id="Text Box 10" o:spid="_x0000_s1027" type="#_x0000_t202" style="position:absolute;margin-left:-1.35pt;margin-top:-10.35pt;width:90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" stroked="f">
              <v:textbox>
                <w:txbxContent>
                  <w:p w:rsidR="00884D34" w:rsidRDefault="00884D34" w:rsidP="00791826">
                    <w:r w:rsidRPr="0071526B">
                      <w:rPr>
                        <w:noProof/>
                      </w:rPr>
                      <w:drawing>
                        <wp:inline distT="0" distB="0" distL="0" distR="0" wp14:anchorId="27CF9946" wp14:editId="6237DB2F">
                          <wp:extent cx="817245" cy="817245"/>
                          <wp:effectExtent l="19050" t="0" r="1905" b="0"/>
                          <wp:docPr id="1" name="Picture 0" descr="stom-crn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m-crni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5890" cy="815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84D34" w:rsidRDefault="00884D34">
    <w:pPr>
      <w:pStyle w:val="Header"/>
    </w:pPr>
    <w:r w:rsidRPr="0071526B">
      <w:rPr>
        <w:noProof/>
        <w:lang w:val="hr-BA" w:eastAsia="hr-BA"/>
      </w:rPr>
      <w:drawing>
        <wp:inline distT="0" distB="0" distL="0" distR="0" wp14:anchorId="539992C6" wp14:editId="45A09CCF">
          <wp:extent cx="676275" cy="676275"/>
          <wp:effectExtent l="19050" t="0" r="9525" b="0"/>
          <wp:docPr id="15" name="Picture 15" descr="C:\Users\Darije\Desktop\New folder\SVEučilište-GRB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je\Desktop\New folder\SVEučilište-GRB-crn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63" cy="674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4D34" w:rsidRDefault="00884D34">
    <w:pPr>
      <w:pStyle w:val="Header"/>
    </w:pPr>
  </w:p>
  <w:p w:rsidR="00884D34" w:rsidRPr="00791826" w:rsidRDefault="00884D34">
    <w:pPr>
      <w:pStyle w:val="Header"/>
    </w:pPr>
  </w:p>
  <w:p w:rsidR="00884D34" w:rsidRPr="00791826" w:rsidRDefault="00884D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D34" w:rsidRDefault="00884D34" w:rsidP="00097CDD">
    <w:pPr>
      <w:pStyle w:val="Header"/>
      <w:tabs>
        <w:tab w:val="clear" w:pos="9072"/>
      </w:tabs>
      <w:ind w:right="-30"/>
      <w:rPr>
        <w:noProof/>
      </w:rPr>
    </w:pPr>
    <w:r>
      <w:rPr>
        <w:noProof/>
        <w:lang w:val="hr-BA" w:eastAsia="hr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802FE7" wp14:editId="7FBAAF8B">
              <wp:simplePos x="0" y="0"/>
              <wp:positionH relativeFrom="column">
                <wp:posOffset>973455</wp:posOffset>
              </wp:positionH>
              <wp:positionV relativeFrom="paragraph">
                <wp:posOffset>49530</wp:posOffset>
              </wp:positionV>
              <wp:extent cx="2000250" cy="62865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D34" w:rsidRPr="00825A6A" w:rsidRDefault="00884D34" w:rsidP="004A326B">
                          <w:pPr>
                            <w:adjustRightInd w:val="0"/>
                            <w:spacing w:after="0" w:line="240" w:lineRule="auto"/>
                            <w:rPr>
                              <w:sz w:val="26"/>
                              <w:szCs w:val="26"/>
                            </w:rPr>
                          </w:pPr>
                          <w:r w:rsidRPr="00825A6A">
                            <w:rPr>
                              <w:sz w:val="26"/>
                              <w:szCs w:val="26"/>
                            </w:rPr>
                            <w:t>Sveučilište u Zagrebu</w:t>
                          </w:r>
                        </w:p>
                        <w:p w:rsidR="00884D34" w:rsidRDefault="00884D34" w:rsidP="005F26C0">
                          <w:pPr>
                            <w:adjustRightInd w:val="0"/>
                            <w:spacing w:after="0" w:line="240" w:lineRule="auto"/>
                            <w:rPr>
                              <w:sz w:val="26"/>
                              <w:szCs w:val="26"/>
                            </w:rPr>
                          </w:pPr>
                          <w:r w:rsidRPr="00825A6A">
                            <w:rPr>
                              <w:sz w:val="26"/>
                              <w:szCs w:val="26"/>
                            </w:rPr>
                            <w:t>Stomatološki fakultet</w:t>
                          </w:r>
                        </w:p>
                        <w:p w:rsidR="00B83ECB" w:rsidRPr="00825A6A" w:rsidRDefault="00B83ECB" w:rsidP="005F26C0">
                          <w:pPr>
                            <w:adjustRightInd w:val="0"/>
                            <w:spacing w:after="0" w:line="240" w:lineRule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Odbor za nastavu i studente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02F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6.65pt;margin-top:3.9pt;width:157.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" filled="f" fillcolor="white [3212]" stroked="f" strokeweight="1pt">
              <v:textbox inset="0,0,0,0">
                <w:txbxContent>
                  <w:p w:rsidR="00884D34" w:rsidRPr="00825A6A" w:rsidRDefault="00884D34" w:rsidP="004A326B">
                    <w:pPr>
                      <w:adjustRightInd w:val="0"/>
                      <w:spacing w:after="0" w:line="240" w:lineRule="auto"/>
                      <w:rPr>
                        <w:sz w:val="26"/>
                        <w:szCs w:val="26"/>
                      </w:rPr>
                    </w:pPr>
                    <w:r w:rsidRPr="00825A6A">
                      <w:rPr>
                        <w:sz w:val="26"/>
                        <w:szCs w:val="26"/>
                      </w:rPr>
                      <w:t>Sveučilište u Zagrebu</w:t>
                    </w:r>
                  </w:p>
                  <w:p w:rsidR="00884D34" w:rsidRDefault="00884D34" w:rsidP="005F26C0">
                    <w:pPr>
                      <w:adjustRightInd w:val="0"/>
                      <w:spacing w:after="0" w:line="240" w:lineRule="auto"/>
                      <w:rPr>
                        <w:sz w:val="26"/>
                        <w:szCs w:val="26"/>
                      </w:rPr>
                    </w:pPr>
                    <w:r w:rsidRPr="00825A6A">
                      <w:rPr>
                        <w:sz w:val="26"/>
                        <w:szCs w:val="26"/>
                      </w:rPr>
                      <w:t>Stomatološki fakultet</w:t>
                    </w:r>
                  </w:p>
                  <w:p w:rsidR="00B83ECB" w:rsidRPr="00825A6A" w:rsidRDefault="00B83ECB" w:rsidP="005F26C0">
                    <w:pPr>
                      <w:adjustRightInd w:val="0"/>
                      <w:spacing w:after="0" w:line="240" w:lineRule="auto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Odbor za nastavu i studente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r-BA" w:eastAsia="hr-BA"/>
      </w:rPr>
      <w:drawing>
        <wp:inline distT="0" distB="0" distL="0" distR="0" wp14:anchorId="37ED66CD" wp14:editId="298D9154">
          <wp:extent cx="817245" cy="817245"/>
          <wp:effectExtent l="19050" t="0" r="1905" b="0"/>
          <wp:docPr id="16" name="Picture 0" descr="stom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m-cr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890" cy="815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825A6A">
      <w:t xml:space="preserve">                                                                                  </w:t>
    </w:r>
    <w:r>
      <w:t xml:space="preserve">                                                          </w:t>
    </w:r>
    <w:r>
      <w:rPr>
        <w:noProof/>
      </w:rPr>
      <w:t xml:space="preserve">          </w:t>
    </w:r>
    <w:r w:rsidRPr="009B44F5">
      <w:rPr>
        <w:noProof/>
        <w:lang w:val="hr-BA" w:eastAsia="hr-BA"/>
      </w:rPr>
      <w:drawing>
        <wp:inline distT="0" distB="0" distL="0" distR="0" wp14:anchorId="370D089A" wp14:editId="0A0FC18F">
          <wp:extent cx="829945" cy="829945"/>
          <wp:effectExtent l="19050" t="0" r="8255" b="0"/>
          <wp:docPr id="17" name="Picture 1" descr="C:\Users\Darije\Desktop\New folder\SVEučilište-GRB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je\Desktop\New folder\SVEučilište-GRB-cr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70" cy="829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E6959" w:rsidRDefault="000E6959" w:rsidP="00097CDD">
    <w:pPr>
      <w:pStyle w:val="Header"/>
      <w:tabs>
        <w:tab w:val="clear" w:pos="9072"/>
      </w:tabs>
      <w:ind w:right="-30"/>
      <w:rPr>
        <w:noProof/>
      </w:rPr>
    </w:pPr>
  </w:p>
  <w:p w:rsidR="000E6959" w:rsidRDefault="000E6959" w:rsidP="00097CDD">
    <w:pPr>
      <w:pStyle w:val="Header"/>
      <w:tabs>
        <w:tab w:val="clear" w:pos="9072"/>
      </w:tabs>
      <w:ind w:right="-3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D34" w:rsidRDefault="00884D34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CC674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B6D38"/>
    <w:multiLevelType w:val="hybridMultilevel"/>
    <w:tmpl w:val="9258BC02"/>
    <w:lvl w:ilvl="0" w:tplc="AFF4B4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AE5482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Courier New" w:hint="default"/>
      </w:r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418C3"/>
    <w:multiLevelType w:val="hybridMultilevel"/>
    <w:tmpl w:val="D8582E80"/>
    <w:lvl w:ilvl="0" w:tplc="FFF4004C">
      <w:start w:val="1"/>
      <w:numFmt w:val="upperRoman"/>
      <w:lvlText w:val="%1."/>
      <w:lvlJc w:val="left"/>
      <w:pPr>
        <w:ind w:left="1095" w:hanging="735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C2C6D"/>
    <w:multiLevelType w:val="hybridMultilevel"/>
    <w:tmpl w:val="1666876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F029A7"/>
    <w:multiLevelType w:val="hybridMultilevel"/>
    <w:tmpl w:val="531238AA"/>
    <w:lvl w:ilvl="0" w:tplc="28440ABC">
      <w:start w:val="4"/>
      <w:numFmt w:val="bullet"/>
      <w:lvlText w:val="-"/>
      <w:lvlJc w:val="left"/>
      <w:pPr>
        <w:ind w:left="163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 w15:restartNumberingAfterBreak="0">
    <w:nsid w:val="290310FD"/>
    <w:multiLevelType w:val="hybridMultilevel"/>
    <w:tmpl w:val="C9847B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732B8"/>
    <w:multiLevelType w:val="hybridMultilevel"/>
    <w:tmpl w:val="31168604"/>
    <w:lvl w:ilvl="0" w:tplc="435EBC66">
      <w:numFmt w:val="bullet"/>
      <w:lvlText w:val="-"/>
      <w:lvlJc w:val="left"/>
      <w:pPr>
        <w:ind w:left="1380" w:hanging="360"/>
      </w:pPr>
      <w:rPr>
        <w:rFonts w:ascii="Calibri" w:eastAsiaTheme="minorEastAsia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" w15:restartNumberingAfterBreak="0">
    <w:nsid w:val="32E1313B"/>
    <w:multiLevelType w:val="hybridMultilevel"/>
    <w:tmpl w:val="AB06758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10AFA"/>
    <w:multiLevelType w:val="hybridMultilevel"/>
    <w:tmpl w:val="82A6A526"/>
    <w:lvl w:ilvl="0" w:tplc="041A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9" w15:restartNumberingAfterBreak="0">
    <w:nsid w:val="36F80D64"/>
    <w:multiLevelType w:val="hybridMultilevel"/>
    <w:tmpl w:val="AA4497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4076A"/>
    <w:multiLevelType w:val="hybridMultilevel"/>
    <w:tmpl w:val="1AA47700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B1F68"/>
    <w:multiLevelType w:val="hybridMultilevel"/>
    <w:tmpl w:val="3F9A5E96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8827F7"/>
    <w:multiLevelType w:val="hybridMultilevel"/>
    <w:tmpl w:val="E16227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0906F9"/>
    <w:multiLevelType w:val="multilevel"/>
    <w:tmpl w:val="588A2D6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741A6797"/>
    <w:multiLevelType w:val="hybridMultilevel"/>
    <w:tmpl w:val="D720A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6C2DD0"/>
    <w:multiLevelType w:val="hybridMultilevel"/>
    <w:tmpl w:val="5738721C"/>
    <w:lvl w:ilvl="0" w:tplc="CD5CF25C">
      <w:start w:val="3"/>
      <w:numFmt w:val="bullet"/>
      <w:lvlText w:val="-"/>
      <w:lvlJc w:val="left"/>
      <w:pPr>
        <w:ind w:left="1305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6" w15:restartNumberingAfterBreak="0">
    <w:nsid w:val="7CFC2BA4"/>
    <w:multiLevelType w:val="hybridMultilevel"/>
    <w:tmpl w:val="992463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6"/>
  </w:num>
  <w:num w:numId="4">
    <w:abstractNumId w:val="3"/>
  </w:num>
  <w:num w:numId="5">
    <w:abstractNumId w:val="15"/>
  </w:num>
  <w:num w:numId="6">
    <w:abstractNumId w:val="8"/>
  </w:num>
  <w:num w:numId="7">
    <w:abstractNumId w:val="0"/>
  </w:num>
  <w:num w:numId="8">
    <w:abstractNumId w:val="6"/>
  </w:num>
  <w:num w:numId="9">
    <w:abstractNumId w:val="12"/>
  </w:num>
  <w:num w:numId="10">
    <w:abstractNumId w:val="9"/>
  </w:num>
  <w:num w:numId="11">
    <w:abstractNumId w:val="14"/>
  </w:num>
  <w:num w:numId="12">
    <w:abstractNumId w:val="5"/>
  </w:num>
  <w:num w:numId="13">
    <w:abstractNumId w:val="7"/>
  </w:num>
  <w:num w:numId="14">
    <w:abstractNumId w:val="11"/>
  </w:num>
  <w:num w:numId="15">
    <w:abstractNumId w:val="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04"/>
    <w:rsid w:val="00015835"/>
    <w:rsid w:val="00044BC5"/>
    <w:rsid w:val="00061E6C"/>
    <w:rsid w:val="00063D90"/>
    <w:rsid w:val="00082FAE"/>
    <w:rsid w:val="00097CDD"/>
    <w:rsid w:val="000D0C0B"/>
    <w:rsid w:val="000E477E"/>
    <w:rsid w:val="000E6959"/>
    <w:rsid w:val="000F6B91"/>
    <w:rsid w:val="00112887"/>
    <w:rsid w:val="00122EF4"/>
    <w:rsid w:val="0014281F"/>
    <w:rsid w:val="001652BA"/>
    <w:rsid w:val="001663B4"/>
    <w:rsid w:val="001807AA"/>
    <w:rsid w:val="00195829"/>
    <w:rsid w:val="001B1109"/>
    <w:rsid w:val="001B749E"/>
    <w:rsid w:val="001D607B"/>
    <w:rsid w:val="001F2827"/>
    <w:rsid w:val="00220766"/>
    <w:rsid w:val="0024113D"/>
    <w:rsid w:val="00245BE3"/>
    <w:rsid w:val="00256FD8"/>
    <w:rsid w:val="0027133A"/>
    <w:rsid w:val="0028052A"/>
    <w:rsid w:val="00285821"/>
    <w:rsid w:val="002930CC"/>
    <w:rsid w:val="002A178F"/>
    <w:rsid w:val="002B459E"/>
    <w:rsid w:val="002C5AC5"/>
    <w:rsid w:val="002C78D1"/>
    <w:rsid w:val="002D3A85"/>
    <w:rsid w:val="002D5BE0"/>
    <w:rsid w:val="002D6CC1"/>
    <w:rsid w:val="003036F9"/>
    <w:rsid w:val="00315457"/>
    <w:rsid w:val="003277B6"/>
    <w:rsid w:val="00335EEA"/>
    <w:rsid w:val="00362D48"/>
    <w:rsid w:val="003641FF"/>
    <w:rsid w:val="003E5A72"/>
    <w:rsid w:val="004039A7"/>
    <w:rsid w:val="00405132"/>
    <w:rsid w:val="004161A2"/>
    <w:rsid w:val="0042079C"/>
    <w:rsid w:val="00454C7A"/>
    <w:rsid w:val="00463457"/>
    <w:rsid w:val="00464EAE"/>
    <w:rsid w:val="00470172"/>
    <w:rsid w:val="00490271"/>
    <w:rsid w:val="00493CA7"/>
    <w:rsid w:val="004A326B"/>
    <w:rsid w:val="004A54D7"/>
    <w:rsid w:val="004B3B93"/>
    <w:rsid w:val="004B4A0C"/>
    <w:rsid w:val="004D5BCF"/>
    <w:rsid w:val="004E61EA"/>
    <w:rsid w:val="00501A7D"/>
    <w:rsid w:val="005148B1"/>
    <w:rsid w:val="005160A6"/>
    <w:rsid w:val="0054610F"/>
    <w:rsid w:val="005642EA"/>
    <w:rsid w:val="00566820"/>
    <w:rsid w:val="00571E7B"/>
    <w:rsid w:val="00572439"/>
    <w:rsid w:val="005A5759"/>
    <w:rsid w:val="005B63F2"/>
    <w:rsid w:val="005C3441"/>
    <w:rsid w:val="005E0B63"/>
    <w:rsid w:val="005F26C0"/>
    <w:rsid w:val="006043F8"/>
    <w:rsid w:val="00606617"/>
    <w:rsid w:val="00606B6D"/>
    <w:rsid w:val="00630A4F"/>
    <w:rsid w:val="00645D2B"/>
    <w:rsid w:val="00653B3F"/>
    <w:rsid w:val="0065631E"/>
    <w:rsid w:val="006800F9"/>
    <w:rsid w:val="006833D6"/>
    <w:rsid w:val="006E1ED3"/>
    <w:rsid w:val="006F1728"/>
    <w:rsid w:val="007063D2"/>
    <w:rsid w:val="00706EA3"/>
    <w:rsid w:val="00710444"/>
    <w:rsid w:val="007108A6"/>
    <w:rsid w:val="0073306E"/>
    <w:rsid w:val="007346B4"/>
    <w:rsid w:val="00735230"/>
    <w:rsid w:val="0078461D"/>
    <w:rsid w:val="00791826"/>
    <w:rsid w:val="007A3601"/>
    <w:rsid w:val="007E284E"/>
    <w:rsid w:val="008105DD"/>
    <w:rsid w:val="00825A6A"/>
    <w:rsid w:val="00833EAC"/>
    <w:rsid w:val="008438EE"/>
    <w:rsid w:val="00844C08"/>
    <w:rsid w:val="0085153E"/>
    <w:rsid w:val="008531C7"/>
    <w:rsid w:val="00853C03"/>
    <w:rsid w:val="00884D34"/>
    <w:rsid w:val="008A0110"/>
    <w:rsid w:val="008A660E"/>
    <w:rsid w:val="008F6E46"/>
    <w:rsid w:val="00923221"/>
    <w:rsid w:val="00947FA8"/>
    <w:rsid w:val="00963BC9"/>
    <w:rsid w:val="009759FE"/>
    <w:rsid w:val="009822FB"/>
    <w:rsid w:val="009877A2"/>
    <w:rsid w:val="009B00DA"/>
    <w:rsid w:val="009B44F5"/>
    <w:rsid w:val="009B6F80"/>
    <w:rsid w:val="009D7A17"/>
    <w:rsid w:val="009E57C8"/>
    <w:rsid w:val="009F027D"/>
    <w:rsid w:val="00A029ED"/>
    <w:rsid w:val="00A04AEF"/>
    <w:rsid w:val="00A27E42"/>
    <w:rsid w:val="00A32720"/>
    <w:rsid w:val="00A35AD3"/>
    <w:rsid w:val="00A46C04"/>
    <w:rsid w:val="00A93D67"/>
    <w:rsid w:val="00A97BAA"/>
    <w:rsid w:val="00AB49E9"/>
    <w:rsid w:val="00AB6FCE"/>
    <w:rsid w:val="00AC105E"/>
    <w:rsid w:val="00AC4311"/>
    <w:rsid w:val="00AD2B51"/>
    <w:rsid w:val="00AD5A0A"/>
    <w:rsid w:val="00AE316A"/>
    <w:rsid w:val="00AF0C35"/>
    <w:rsid w:val="00AF3C66"/>
    <w:rsid w:val="00AF7A5B"/>
    <w:rsid w:val="00B06446"/>
    <w:rsid w:val="00B069F8"/>
    <w:rsid w:val="00B1423F"/>
    <w:rsid w:val="00B20D16"/>
    <w:rsid w:val="00B23C89"/>
    <w:rsid w:val="00B72DBD"/>
    <w:rsid w:val="00B8004C"/>
    <w:rsid w:val="00B83ECB"/>
    <w:rsid w:val="00BA34F4"/>
    <w:rsid w:val="00BB6002"/>
    <w:rsid w:val="00BC321F"/>
    <w:rsid w:val="00BE2FAB"/>
    <w:rsid w:val="00BF7FAB"/>
    <w:rsid w:val="00C0095E"/>
    <w:rsid w:val="00C03E52"/>
    <w:rsid w:val="00C12AF8"/>
    <w:rsid w:val="00C16196"/>
    <w:rsid w:val="00C270FE"/>
    <w:rsid w:val="00C453CD"/>
    <w:rsid w:val="00C93CD0"/>
    <w:rsid w:val="00C96B7D"/>
    <w:rsid w:val="00CA5160"/>
    <w:rsid w:val="00CB5143"/>
    <w:rsid w:val="00CC1CFC"/>
    <w:rsid w:val="00CC7D4A"/>
    <w:rsid w:val="00CC7FC2"/>
    <w:rsid w:val="00CE120C"/>
    <w:rsid w:val="00D034A7"/>
    <w:rsid w:val="00D038C0"/>
    <w:rsid w:val="00D357D8"/>
    <w:rsid w:val="00D50EF3"/>
    <w:rsid w:val="00D54252"/>
    <w:rsid w:val="00D56327"/>
    <w:rsid w:val="00D60716"/>
    <w:rsid w:val="00D7792C"/>
    <w:rsid w:val="00D935FF"/>
    <w:rsid w:val="00DB3534"/>
    <w:rsid w:val="00DD789B"/>
    <w:rsid w:val="00DF46EC"/>
    <w:rsid w:val="00DF5709"/>
    <w:rsid w:val="00E22D70"/>
    <w:rsid w:val="00E23750"/>
    <w:rsid w:val="00E6156B"/>
    <w:rsid w:val="00EB0DDA"/>
    <w:rsid w:val="00ED1714"/>
    <w:rsid w:val="00EE2087"/>
    <w:rsid w:val="00EF5851"/>
    <w:rsid w:val="00F12CEA"/>
    <w:rsid w:val="00F27F0A"/>
    <w:rsid w:val="00F41877"/>
    <w:rsid w:val="00F50A44"/>
    <w:rsid w:val="00F705DE"/>
    <w:rsid w:val="00FC0CE5"/>
    <w:rsid w:val="00FE6C0A"/>
    <w:rsid w:val="00FF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57769D-C09F-413F-A203-2BD3754F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3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EAC"/>
  </w:style>
  <w:style w:type="paragraph" w:styleId="Footer">
    <w:name w:val="footer"/>
    <w:basedOn w:val="Normal"/>
    <w:link w:val="Foot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EAC"/>
  </w:style>
  <w:style w:type="paragraph" w:styleId="BalloonText">
    <w:name w:val="Balloon Text"/>
    <w:basedOn w:val="Normal"/>
    <w:link w:val="BalloonTextChar"/>
    <w:uiPriority w:val="99"/>
    <w:semiHidden/>
    <w:unhideWhenUsed/>
    <w:rsid w:val="00B2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8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3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44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2C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2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Bullet">
    <w:name w:val="List Bullet"/>
    <w:basedOn w:val="Normal"/>
    <w:semiHidden/>
    <w:unhideWhenUsed/>
    <w:rsid w:val="00B1423F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Normal"/>
    <w:rsid w:val="00B1423F"/>
    <w:pPr>
      <w:widowControl w:val="0"/>
      <w:autoSpaceDE w:val="0"/>
      <w:autoSpaceDN w:val="0"/>
      <w:adjustRightInd w:val="0"/>
      <w:spacing w:after="0" w:line="286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1">
    <w:name w:val="Font Style11"/>
    <w:rsid w:val="00B1423F"/>
    <w:rPr>
      <w:rFonts w:ascii="Arial" w:hAnsi="Arial" w:cs="Arial" w:hint="default"/>
      <w:sz w:val="20"/>
      <w:szCs w:val="20"/>
    </w:rPr>
  </w:style>
  <w:style w:type="paragraph" w:customStyle="1" w:styleId="Style0">
    <w:name w:val="Style0"/>
    <w:basedOn w:val="Normal"/>
    <w:rsid w:val="00122EF4"/>
    <w:pPr>
      <w:spacing w:after="0" w:line="284" w:lineRule="exact"/>
    </w:pPr>
    <w:rPr>
      <w:rFonts w:ascii="Arial" w:eastAsia="Arial" w:hAnsi="Arial" w:cs="Arial"/>
      <w:sz w:val="20"/>
      <w:szCs w:val="20"/>
    </w:rPr>
  </w:style>
  <w:style w:type="paragraph" w:customStyle="1" w:styleId="Style101">
    <w:name w:val="Style101"/>
    <w:basedOn w:val="Normal"/>
    <w:rsid w:val="00122EF4"/>
    <w:pPr>
      <w:spacing w:after="0" w:line="240" w:lineRule="auto"/>
      <w:jc w:val="center"/>
    </w:pPr>
    <w:rPr>
      <w:rFonts w:ascii="Arial" w:eastAsia="Arial" w:hAnsi="Arial" w:cs="Arial"/>
      <w:sz w:val="20"/>
      <w:szCs w:val="20"/>
    </w:rPr>
  </w:style>
  <w:style w:type="character" w:customStyle="1" w:styleId="CharStyle0">
    <w:name w:val="CharStyle0"/>
    <w:basedOn w:val="DefaultParagraphFont"/>
    <w:rsid w:val="00122EF4"/>
    <w:rPr>
      <w:rFonts w:ascii="Arial" w:eastAsia="Arial" w:hAnsi="Arial" w:cs="Arial"/>
      <w:b/>
      <w:bCs/>
      <w:i w:val="0"/>
      <w:iCs w:val="0"/>
      <w:smallCaps w:val="0"/>
      <w:sz w:val="20"/>
      <w:szCs w:val="20"/>
    </w:rPr>
  </w:style>
  <w:style w:type="character" w:customStyle="1" w:styleId="CharStyle2">
    <w:name w:val="CharStyle2"/>
    <w:basedOn w:val="DefaultParagraphFont"/>
    <w:rsid w:val="00122EF4"/>
    <w:rPr>
      <w:rFonts w:ascii="Arial" w:eastAsia="Arial" w:hAnsi="Arial" w:cs="Arial"/>
      <w:b w:val="0"/>
      <w:bCs w:val="0"/>
      <w:i w:val="0"/>
      <w:iCs w:val="0"/>
      <w:smallCaps w:val="0"/>
      <w:sz w:val="20"/>
      <w:szCs w:val="20"/>
    </w:rPr>
  </w:style>
  <w:style w:type="paragraph" w:customStyle="1" w:styleId="Default">
    <w:name w:val="Default"/>
    <w:rsid w:val="00B83EC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hr-B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fzg.unizg.hr/integrirani_studij/diplomski_rad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fzg.unizg.hr/integrirani_studij/diplomski_ra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fzg.unizg.hr/integrirani_studij/diplomski_rad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%20identite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69D76-899E-43DC-8532-2801DDA6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0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Stomatološki Fakultet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Darije</dc:creator>
  <cp:lastModifiedBy>Renata Majić, referent</cp:lastModifiedBy>
  <cp:revision>2</cp:revision>
  <cp:lastPrinted>2021-03-31T08:22:00Z</cp:lastPrinted>
  <dcterms:created xsi:type="dcterms:W3CDTF">2022-05-09T06:42:00Z</dcterms:created>
  <dcterms:modified xsi:type="dcterms:W3CDTF">2022-05-09T06:42:00Z</dcterms:modified>
</cp:coreProperties>
</file>