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4BC" w:rsidRDefault="00A704BC" w:rsidP="005F55C4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0A5F25"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alt="https://encrypted-tbn0.gstatic.com/images?q=tbn:ANd9GcSpojVdUdvMxn8uZD7mEp8GmmNuDhqJQJZL4KFgIh7PTSXffK55" style="width:99.75pt;height:99.75pt;visibility:visible">
            <v:imagedata r:id="rId4" o:title=""/>
          </v:shape>
        </w:pict>
      </w:r>
    </w:p>
    <w:p w:rsidR="00A704BC" w:rsidRPr="008121D3" w:rsidRDefault="00A704BC" w:rsidP="0012080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121D3">
        <w:rPr>
          <w:rFonts w:ascii="Times New Roman" w:hAnsi="Times New Roman" w:cs="Times New Roman"/>
          <w:b/>
          <w:bCs/>
          <w:sz w:val="48"/>
          <w:szCs w:val="48"/>
        </w:rPr>
        <w:t>SVEUČILIŠTE U ZAGREBU</w:t>
      </w:r>
    </w:p>
    <w:p w:rsidR="00A704BC" w:rsidRPr="008121D3" w:rsidRDefault="00A704BC" w:rsidP="0012080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121D3">
        <w:rPr>
          <w:rFonts w:ascii="Times New Roman" w:hAnsi="Times New Roman" w:cs="Times New Roman"/>
          <w:b/>
          <w:bCs/>
          <w:sz w:val="48"/>
          <w:szCs w:val="48"/>
        </w:rPr>
        <w:t>STOMATOLOŠKI FAKULTET</w:t>
      </w:r>
    </w:p>
    <w:p w:rsidR="00A704BC" w:rsidRPr="0012080B" w:rsidRDefault="00A704BC" w:rsidP="0012080B">
      <w:pPr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12080B">
        <w:rPr>
          <w:rFonts w:ascii="Times New Roman" w:hAnsi="Times New Roman" w:cs="Times New Roman"/>
          <w:i/>
          <w:iCs/>
          <w:sz w:val="40"/>
          <w:szCs w:val="40"/>
        </w:rPr>
        <w:t>Međunarodna suradnja</w:t>
      </w:r>
    </w:p>
    <w:p w:rsidR="00A704BC" w:rsidRPr="0012080B" w:rsidRDefault="00A704BC" w:rsidP="0012080B">
      <w:pPr>
        <w:jc w:val="center"/>
        <w:rPr>
          <w:rFonts w:ascii="Times New Roman" w:hAnsi="Times New Roman" w:cs="Times New Roman"/>
          <w:sz w:val="56"/>
          <w:szCs w:val="56"/>
        </w:rPr>
      </w:pPr>
      <w:r w:rsidRPr="0012080B">
        <w:rPr>
          <w:rFonts w:ascii="Times New Roman" w:hAnsi="Times New Roman" w:cs="Times New Roman"/>
          <w:sz w:val="56"/>
          <w:szCs w:val="56"/>
        </w:rPr>
        <w:t>OBAVIJEST</w:t>
      </w:r>
    </w:p>
    <w:p w:rsidR="00A704BC" w:rsidRPr="009042BC" w:rsidRDefault="00A704BC" w:rsidP="002B5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v-SE"/>
        </w:rPr>
      </w:pPr>
      <w:r w:rsidRPr="009042BC">
        <w:rPr>
          <w:rFonts w:ascii="Times New Roman" w:hAnsi="Times New Roman" w:cs="Times New Roman"/>
          <w:sz w:val="28"/>
          <w:szCs w:val="28"/>
          <w:lang w:val="sv-SE"/>
        </w:rPr>
        <w:t xml:space="preserve">Assistant Professor </w:t>
      </w:r>
      <w:r w:rsidRPr="009042BC">
        <w:rPr>
          <w:rFonts w:ascii="Times New Roman" w:hAnsi="Times New Roman" w:cs="Times New Roman"/>
          <w:b/>
          <w:bCs/>
          <w:sz w:val="36"/>
          <w:szCs w:val="36"/>
          <w:lang w:val="sv-SE"/>
        </w:rPr>
        <w:t>Ivan</w:t>
      </w:r>
      <w:r w:rsidRPr="009042B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9042BC">
        <w:rPr>
          <w:rFonts w:ascii="Times New Roman" w:hAnsi="Times New Roman" w:cs="Times New Roman"/>
          <w:b/>
          <w:bCs/>
          <w:sz w:val="36"/>
          <w:szCs w:val="36"/>
          <w:lang w:val="sv-SE"/>
        </w:rPr>
        <w:t>Stojanov</w:t>
      </w:r>
      <w:r>
        <w:rPr>
          <w:rFonts w:ascii="Times New Roman" w:hAnsi="Times New Roman" w:cs="Times New Roman"/>
          <w:b/>
          <w:bCs/>
          <w:sz w:val="36"/>
          <w:szCs w:val="36"/>
          <w:lang w:val="sv-SE"/>
        </w:rPr>
        <w:t>,</w:t>
      </w:r>
      <w:r w:rsidRPr="009042BC">
        <w:rPr>
          <w:rFonts w:ascii="Times New Roman" w:hAnsi="Times New Roman" w:cs="Times New Roman"/>
          <w:sz w:val="28"/>
          <w:szCs w:val="28"/>
        </w:rPr>
        <w:t xml:space="preserve"> </w:t>
      </w:r>
      <w:r w:rsidRPr="009042BC">
        <w:rPr>
          <w:rFonts w:ascii="Times New Roman" w:hAnsi="Times New Roman" w:cs="Times New Roman"/>
          <w:sz w:val="28"/>
          <w:szCs w:val="28"/>
          <w:lang w:val="sv-SE"/>
        </w:rPr>
        <w:t>DMD</w:t>
      </w:r>
      <w:r w:rsidRPr="009042BC">
        <w:rPr>
          <w:rFonts w:ascii="Times New Roman" w:hAnsi="Times New Roman" w:cs="Times New Roman"/>
          <w:sz w:val="28"/>
          <w:szCs w:val="28"/>
        </w:rPr>
        <w:t xml:space="preserve"> </w:t>
      </w:r>
      <w:r w:rsidRPr="009042BC">
        <w:rPr>
          <w:rFonts w:ascii="Times New Roman" w:hAnsi="Times New Roman" w:cs="Times New Roman"/>
          <w:sz w:val="28"/>
          <w:szCs w:val="28"/>
          <w:lang w:val="sv-SE"/>
        </w:rPr>
        <w:t>MMSc</w:t>
      </w:r>
    </w:p>
    <w:p w:rsidR="00A704BC" w:rsidRPr="009042BC" w:rsidRDefault="00A704BC" w:rsidP="002B5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4BC" w:rsidRPr="009042BC" w:rsidRDefault="00A704BC" w:rsidP="0090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9042BC">
        <w:rPr>
          <w:rFonts w:ascii="Times New Roman" w:hAnsi="Times New Roman" w:cs="Times New Roman"/>
          <w:sz w:val="28"/>
          <w:szCs w:val="28"/>
          <w:lang w:val="en-GB"/>
        </w:rPr>
        <w:t>Department of Oral and Maxillofacial Medicine and Diagnostic Sciences</w:t>
      </w:r>
    </w:p>
    <w:p w:rsidR="00A704BC" w:rsidRDefault="00A704BC" w:rsidP="0090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smartTag w:uri="urn:schemas-microsoft-com:office:smarttags" w:element="place">
        <w:smartTag w:uri="urn:schemas-microsoft-com:office:smarttags" w:element="PlaceName">
          <w:r w:rsidRPr="009042BC">
            <w:rPr>
              <w:rFonts w:ascii="Times New Roman" w:hAnsi="Times New Roman" w:cs="Times New Roman"/>
              <w:sz w:val="28"/>
              <w:szCs w:val="28"/>
              <w:lang w:val="en-GB"/>
            </w:rPr>
            <w:t>Case</w:t>
          </w:r>
        </w:smartTag>
        <w:r w:rsidRPr="009042BC">
          <w:rPr>
            <w:rFonts w:ascii="Times New Roman" w:hAnsi="Times New Roman" w:cs="Times New Roman"/>
            <w:sz w:val="28"/>
            <w:szCs w:val="28"/>
            <w:lang w:val="en-GB"/>
          </w:rPr>
          <w:t xml:space="preserve"> </w:t>
        </w:r>
        <w:smartTag w:uri="urn:schemas-microsoft-com:office:smarttags" w:element="PlaceName">
          <w:r w:rsidRPr="009042BC">
            <w:rPr>
              <w:rFonts w:ascii="Times New Roman" w:hAnsi="Times New Roman" w:cs="Times New Roman"/>
              <w:sz w:val="28"/>
              <w:szCs w:val="28"/>
              <w:lang w:val="en-GB"/>
            </w:rPr>
            <w:t>Western Reserve</w:t>
          </w:r>
        </w:smartTag>
        <w:r w:rsidRPr="009042BC">
          <w:rPr>
            <w:rFonts w:ascii="Times New Roman" w:hAnsi="Times New Roman" w:cs="Times New Roman"/>
            <w:sz w:val="28"/>
            <w:szCs w:val="28"/>
            <w:lang w:val="en-GB"/>
          </w:rPr>
          <w:t xml:space="preserve"> </w:t>
        </w:r>
        <w:smartTag w:uri="urn:schemas-microsoft-com:office:smarttags" w:element="PlaceType">
          <w:r w:rsidRPr="009042BC">
            <w:rPr>
              <w:rFonts w:ascii="Times New Roman" w:hAnsi="Times New Roman" w:cs="Times New Roman"/>
              <w:sz w:val="28"/>
              <w:szCs w:val="28"/>
              <w:lang w:val="en-GB"/>
            </w:rPr>
            <w:t>University</w:t>
          </w:r>
        </w:smartTag>
        <w:r w:rsidRPr="009042BC">
          <w:rPr>
            <w:rFonts w:ascii="Times New Roman" w:hAnsi="Times New Roman" w:cs="Times New Roman"/>
            <w:sz w:val="28"/>
            <w:szCs w:val="28"/>
            <w:lang w:val="en-GB"/>
          </w:rPr>
          <w:t xml:space="preserve"> </w:t>
        </w:r>
        <w:smartTag w:uri="urn:schemas-microsoft-com:office:smarttags" w:element="PlaceType">
          <w:r w:rsidRPr="009042BC">
            <w:rPr>
              <w:rFonts w:ascii="Times New Roman" w:hAnsi="Times New Roman" w:cs="Times New Roman"/>
              <w:sz w:val="28"/>
              <w:szCs w:val="28"/>
              <w:lang w:val="en-GB"/>
            </w:rPr>
            <w:t>School</w:t>
          </w:r>
        </w:smartTag>
      </w:smartTag>
      <w:r w:rsidRPr="009042BC">
        <w:rPr>
          <w:rFonts w:ascii="Times New Roman" w:hAnsi="Times New Roman" w:cs="Times New Roman"/>
          <w:sz w:val="28"/>
          <w:szCs w:val="28"/>
          <w:lang w:val="en-GB"/>
        </w:rPr>
        <w:t xml:space="preserve"> of Dental Medicine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(SAD)</w:t>
      </w:r>
    </w:p>
    <w:p w:rsidR="00A704BC" w:rsidRDefault="00A704BC" w:rsidP="0090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9042BC">
        <w:rPr>
          <w:rFonts w:ascii="Times New Roman" w:hAnsi="Times New Roman" w:cs="Times New Roman"/>
          <w:sz w:val="28"/>
          <w:szCs w:val="28"/>
          <w:lang w:val="en-GB"/>
        </w:rPr>
        <w:pict>
          <v:shape id="_x0000_i1026" type="#_x0000_t75" style="width:208.5pt;height:201.75pt" o:bordertopcolor="this" o:borderleftcolor="this" o:borderbottomcolor="this" o:borderrightcolor="this">
            <v:imagedata r:id="rId5" o:title="" croptop="5383f" cropbottom="5383f" cropleft="4313f" cropright="6039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A704BC" w:rsidRPr="009042BC" w:rsidRDefault="00A704BC" w:rsidP="0090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A704BC" w:rsidRDefault="00A704BC" w:rsidP="002B5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5647">
        <w:rPr>
          <w:rFonts w:ascii="Times New Roman" w:hAnsi="Times New Roman" w:cs="Times New Roman"/>
          <w:sz w:val="28"/>
          <w:szCs w:val="28"/>
        </w:rPr>
        <w:t xml:space="preserve">održat će predavanje </w:t>
      </w:r>
    </w:p>
    <w:p w:rsidR="00A704BC" w:rsidRPr="002B5647" w:rsidRDefault="00A704BC" w:rsidP="002B56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4BC" w:rsidRDefault="00A704BC" w:rsidP="00B12B7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„</w:t>
      </w:r>
      <w:r w:rsidRPr="009042BC">
        <w:rPr>
          <w:rFonts w:ascii="Times New Roman" w:hAnsi="Times New Roman" w:cs="Times New Roman"/>
          <w:b/>
          <w:sz w:val="52"/>
          <w:szCs w:val="52"/>
        </w:rPr>
        <w:t>Genetics in selected oral diseases: a new world</w:t>
      </w:r>
      <w:r>
        <w:rPr>
          <w:rFonts w:ascii="Times New Roman" w:hAnsi="Times New Roman" w:cs="Times New Roman"/>
          <w:b/>
          <w:sz w:val="52"/>
          <w:szCs w:val="52"/>
        </w:rPr>
        <w:t>“</w:t>
      </w:r>
    </w:p>
    <w:p w:rsidR="00A704BC" w:rsidRDefault="00A704BC" w:rsidP="001208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Ponedjeljak</w:t>
      </w:r>
      <w:r w:rsidRPr="00AA0772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13. lipnja 2016</w:t>
      </w:r>
      <w:r w:rsidRPr="00AA0772">
        <w:rPr>
          <w:rFonts w:ascii="Times New Roman" w:hAnsi="Times New Roman" w:cs="Times New Roman"/>
          <w:b/>
          <w:sz w:val="32"/>
          <w:szCs w:val="32"/>
        </w:rPr>
        <w:t>., 1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AA0772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>00 sati</w:t>
      </w:r>
    </w:p>
    <w:p w:rsidR="00A704BC" w:rsidRPr="00606DBA" w:rsidRDefault="00A704BC" w:rsidP="00606DB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>Velika predavaonica, Gundulićeva 5</w:t>
      </w:r>
    </w:p>
    <w:sectPr w:rsidR="00A704BC" w:rsidRPr="00606DBA" w:rsidSect="005F55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7FF6"/>
    <w:rsid w:val="000126F1"/>
    <w:rsid w:val="00027DDE"/>
    <w:rsid w:val="000A5F25"/>
    <w:rsid w:val="0012080B"/>
    <w:rsid w:val="001B67B7"/>
    <w:rsid w:val="001C37C3"/>
    <w:rsid w:val="002B5647"/>
    <w:rsid w:val="002C5330"/>
    <w:rsid w:val="002E0488"/>
    <w:rsid w:val="00323F7B"/>
    <w:rsid w:val="00595BF1"/>
    <w:rsid w:val="005F55C4"/>
    <w:rsid w:val="00606DBA"/>
    <w:rsid w:val="00676983"/>
    <w:rsid w:val="006A4D26"/>
    <w:rsid w:val="006C2124"/>
    <w:rsid w:val="00712C74"/>
    <w:rsid w:val="00760C48"/>
    <w:rsid w:val="007827C4"/>
    <w:rsid w:val="008121D3"/>
    <w:rsid w:val="008344E9"/>
    <w:rsid w:val="008762F8"/>
    <w:rsid w:val="00897C6A"/>
    <w:rsid w:val="009042BC"/>
    <w:rsid w:val="0090649C"/>
    <w:rsid w:val="00986CFE"/>
    <w:rsid w:val="009D713C"/>
    <w:rsid w:val="00A704BC"/>
    <w:rsid w:val="00AA0772"/>
    <w:rsid w:val="00AC0A00"/>
    <w:rsid w:val="00B12B78"/>
    <w:rsid w:val="00B3636A"/>
    <w:rsid w:val="00DE425B"/>
    <w:rsid w:val="00DF7FF6"/>
    <w:rsid w:val="00E1142F"/>
    <w:rsid w:val="00EA354D"/>
    <w:rsid w:val="00F1391F"/>
    <w:rsid w:val="00F94B79"/>
    <w:rsid w:val="00FF6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33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3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63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606DBA"/>
    <w:rPr>
      <w:rFonts w:cs="Times New Roman"/>
    </w:rPr>
  </w:style>
  <w:style w:type="character" w:styleId="Emphasis">
    <w:name w:val="Emphasis"/>
    <w:basedOn w:val="DefaultParagraphFont"/>
    <w:uiPriority w:val="99"/>
    <w:qFormat/>
    <w:locked/>
    <w:rsid w:val="00606DBA"/>
    <w:rPr>
      <w:rFonts w:cs="Times New Roman"/>
      <w:i/>
      <w:iCs/>
    </w:rPr>
  </w:style>
  <w:style w:type="character" w:customStyle="1" w:styleId="il">
    <w:name w:val="il"/>
    <w:basedOn w:val="DefaultParagraphFont"/>
    <w:uiPriority w:val="99"/>
    <w:rsid w:val="00606DBA"/>
    <w:rPr>
      <w:rFonts w:cs="Times New Roman"/>
    </w:rPr>
  </w:style>
  <w:style w:type="character" w:customStyle="1" w:styleId="im">
    <w:name w:val="im"/>
    <w:basedOn w:val="DefaultParagraphFont"/>
    <w:uiPriority w:val="99"/>
    <w:rsid w:val="00606DB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96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9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6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prislic\Downloads\OBAVIJEST%20O%20PREDAVANJU_Prof.Czarneck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OBAVIJEST O PREDAVANJU_Prof.Czarnecka</Template>
  <TotalTime>17</TotalTime>
  <Pages>1</Pages>
  <Words>61</Words>
  <Characters>348</Characters>
  <Application>Microsoft Office Outlook</Application>
  <DocSecurity>0</DocSecurity>
  <Lines>0</Lines>
  <Paragraphs>0</Paragraphs>
  <ScaleCrop>false</ScaleCrop>
  <Company>Stomatološki Fakultet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lprislic</dc:creator>
  <cp:keywords/>
  <dc:description/>
  <cp:lastModifiedBy>brailo</cp:lastModifiedBy>
  <cp:revision>5</cp:revision>
  <cp:lastPrinted>2014-10-22T13:03:00Z</cp:lastPrinted>
  <dcterms:created xsi:type="dcterms:W3CDTF">2016-06-07T12:38:00Z</dcterms:created>
  <dcterms:modified xsi:type="dcterms:W3CDTF">2016-06-07T12:51:00Z</dcterms:modified>
</cp:coreProperties>
</file>